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2723E" w14:textId="77777777" w:rsidR="00EF3D35" w:rsidRDefault="00E5181D" w:rsidP="00691F9E">
      <w:pPr>
        <w:pStyle w:val="Heading2"/>
      </w:pPr>
      <w:bookmarkStart w:id="0" w:name="_GoBack"/>
      <w:bookmarkEnd w:id="0"/>
      <w:r>
        <w:t>BYOxLink – How to g</w:t>
      </w:r>
      <w:r w:rsidR="00680322" w:rsidRPr="00DE2BD8">
        <w:t xml:space="preserve">uide </w:t>
      </w:r>
    </w:p>
    <w:p w14:paraId="7DE58F55" w14:textId="3880C629" w:rsidR="00404BCA" w:rsidRPr="00DE2BD8" w:rsidRDefault="006B7E00" w:rsidP="00370CFE">
      <w:pPr>
        <w:pStyle w:val="Heading1"/>
      </w:pPr>
      <w:r w:rsidRPr="00691F9E">
        <w:rPr>
          <w:rStyle w:val="Heading2Char"/>
          <w:bCs w:val="0"/>
          <w:sz w:val="52"/>
          <w:szCs w:val="80"/>
        </w:rPr>
        <w:t>Install</w:t>
      </w:r>
      <w:r w:rsidR="00E5181D">
        <w:rPr>
          <w:rStyle w:val="Heading2Char"/>
        </w:rPr>
        <w:t xml:space="preserve"> </w:t>
      </w:r>
      <w:r w:rsidR="00370CFE" w:rsidRPr="00370CFE">
        <w:rPr>
          <w:rStyle w:val="Heading2Char"/>
          <w:bCs w:val="0"/>
          <w:sz w:val="52"/>
          <w:szCs w:val="80"/>
        </w:rPr>
        <w:t>the</w:t>
      </w:r>
      <w:r w:rsidR="00370CFE">
        <w:rPr>
          <w:rStyle w:val="Heading2Char"/>
        </w:rPr>
        <w:t xml:space="preserve"> </w:t>
      </w:r>
      <w:r w:rsidR="00E5181D" w:rsidRPr="00691F9E">
        <w:t>My Apps p</w:t>
      </w:r>
      <w:r w:rsidR="00680322" w:rsidRPr="00691F9E">
        <w:t>ortal</w:t>
      </w:r>
      <w:r w:rsidR="00E5181D" w:rsidRPr="00691F9E">
        <w:t xml:space="preserve"> on Windows devices</w:t>
      </w:r>
    </w:p>
    <w:p w14:paraId="6AB8B5C6" w14:textId="77777777" w:rsidR="00680322" w:rsidRDefault="00680322" w:rsidP="00691F9E">
      <w:r w:rsidRPr="00DE2BD8">
        <w:t>This document explains</w:t>
      </w:r>
      <w:r w:rsidR="000B0467">
        <w:t xml:space="preserve"> how to install and use the My A</w:t>
      </w:r>
      <w:r w:rsidRPr="00DE2BD8">
        <w:t>pps</w:t>
      </w:r>
      <w:r w:rsidR="00A768A8" w:rsidRPr="00DE2BD8">
        <w:t xml:space="preserve"> portal </w:t>
      </w:r>
      <w:r w:rsidR="004B6A5E">
        <w:t>on</w:t>
      </w:r>
      <w:r w:rsidR="00A768A8" w:rsidRPr="00DE2BD8">
        <w:t xml:space="preserve"> Windows devices.</w:t>
      </w:r>
    </w:p>
    <w:p w14:paraId="4B225D8C" w14:textId="77777777" w:rsidR="00680322" w:rsidRPr="00DE2BD8" w:rsidRDefault="000B0467" w:rsidP="00691F9E">
      <w:r>
        <w:t>The My A</w:t>
      </w:r>
      <w:r w:rsidR="00680322" w:rsidRPr="00DE2BD8">
        <w:t>pps portal:</w:t>
      </w:r>
    </w:p>
    <w:p w14:paraId="006B9DED" w14:textId="77777777" w:rsidR="00680322" w:rsidRPr="00DE2BD8" w:rsidRDefault="00680322" w:rsidP="00691F9E">
      <w:pPr>
        <w:pStyle w:val="ListParagraph"/>
      </w:pPr>
      <w:r w:rsidRPr="00DE2BD8">
        <w:t xml:space="preserve">provides </w:t>
      </w:r>
      <w:r w:rsidR="004B6A5E">
        <w:t xml:space="preserve">a </w:t>
      </w:r>
      <w:r w:rsidRPr="00DE2BD8">
        <w:t>one-stop place to launch school web-based applications and to access learning websites</w:t>
      </w:r>
    </w:p>
    <w:p w14:paraId="3B964D50" w14:textId="77777777" w:rsidR="00680322" w:rsidRPr="00DE2BD8" w:rsidRDefault="00680322" w:rsidP="00691F9E">
      <w:pPr>
        <w:pStyle w:val="ListParagraph"/>
      </w:pPr>
      <w:r w:rsidRPr="00DE2BD8">
        <w:t xml:space="preserve">allows single sign-on to some school cloud applications. </w:t>
      </w:r>
    </w:p>
    <w:p w14:paraId="1020C318" w14:textId="6C0F2B63" w:rsidR="00680322" w:rsidRDefault="00680322" w:rsidP="00691F9E">
      <w:pPr>
        <w:rPr>
          <w:lang w:val="en"/>
        </w:rPr>
      </w:pPr>
      <w:r w:rsidRPr="00DE2BD8">
        <w:rPr>
          <w:lang w:eastAsia="en-AU"/>
        </w:rPr>
        <w:t xml:space="preserve">These instructions are suitable for devices </w:t>
      </w:r>
      <w:r w:rsidRPr="00DE2BD8">
        <w:rPr>
          <w:lang w:val="en"/>
        </w:rPr>
        <w:t>using Windows 10 version 1607+.</w:t>
      </w:r>
    </w:p>
    <w:p w14:paraId="1D007219" w14:textId="639E1BD1" w:rsidR="00370CFE" w:rsidRPr="00DE2BD8" w:rsidRDefault="00370CFE" w:rsidP="00691F9E">
      <w:pPr>
        <w:rPr>
          <w:lang w:val="en"/>
        </w:rPr>
      </w:pPr>
      <w:r>
        <w:rPr>
          <w:lang w:val="en"/>
        </w:rPr>
        <w:t>Please contact your school IT if you experience any problems with this process.</w:t>
      </w:r>
    </w:p>
    <w:p w14:paraId="53E9242B" w14:textId="77777777" w:rsidR="00680322" w:rsidRPr="00DE2BD8" w:rsidRDefault="00680322" w:rsidP="00691F9E">
      <w:pPr>
        <w:pStyle w:val="Heading3"/>
        <w:rPr>
          <w:lang w:eastAsia="en-AU"/>
        </w:rPr>
      </w:pPr>
      <w:bookmarkStart w:id="1" w:name="_Enrolling_your_device"/>
      <w:bookmarkEnd w:id="1"/>
      <w:r w:rsidRPr="00DE2BD8">
        <w:t>Step 1. Launch the company portal app</w:t>
      </w:r>
    </w:p>
    <w:p w14:paraId="321D6528" w14:textId="77777777" w:rsidR="00680322" w:rsidRPr="00DE2BD8" w:rsidRDefault="00680322" w:rsidP="00680322">
      <w:pPr>
        <w:pStyle w:val="ListParagraph"/>
        <w:numPr>
          <w:ilvl w:val="0"/>
          <w:numId w:val="4"/>
        </w:numPr>
        <w:tabs>
          <w:tab w:val="clear" w:pos="2835"/>
        </w:tabs>
        <w:spacing w:before="240" w:after="200"/>
        <w:ind w:left="714" w:hanging="357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Select the Windows icon </w:t>
      </w:r>
      <w:r w:rsidRPr="00DE2BD8">
        <w:rPr>
          <w:noProof/>
          <w:lang w:eastAsia="zh-TW"/>
        </w:rPr>
        <w:drawing>
          <wp:inline distT="0" distB="0" distL="0" distR="0" wp14:anchorId="29E87EE0" wp14:editId="57581E08">
            <wp:extent cx="165621" cy="165621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ndows ic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4" cy="17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BD8">
        <w:rPr>
          <w:rFonts w:cs="Arial"/>
          <w:lang w:eastAsia="en-AU"/>
        </w:rPr>
        <w:t xml:space="preserve"> at the bottom left hand of the screen and then select the </w:t>
      </w:r>
      <w:r w:rsidRPr="00E5181D">
        <w:rPr>
          <w:rFonts w:cs="Arial"/>
          <w:b/>
          <w:lang w:eastAsia="en-AU"/>
        </w:rPr>
        <w:t>Company Portal</w:t>
      </w:r>
      <w:r w:rsidRPr="00DE2BD8">
        <w:rPr>
          <w:rFonts w:cs="Arial"/>
          <w:lang w:eastAsia="en-AU"/>
        </w:rPr>
        <w:t xml:space="preserve"> app.</w:t>
      </w:r>
    </w:p>
    <w:p w14:paraId="2CBE79B6" w14:textId="77777777" w:rsidR="00680322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A84FDC2" wp14:editId="0B07E80D">
                <wp:simplePos x="0" y="0"/>
                <wp:positionH relativeFrom="column">
                  <wp:posOffset>543560</wp:posOffset>
                </wp:positionH>
                <wp:positionV relativeFrom="paragraph">
                  <wp:posOffset>58420</wp:posOffset>
                </wp:positionV>
                <wp:extent cx="2914650" cy="2319020"/>
                <wp:effectExtent l="19050" t="19050" r="19050" b="24130"/>
                <wp:wrapTight wrapText="bothSides">
                  <wp:wrapPolygon edited="0">
                    <wp:start x="-141" y="-177"/>
                    <wp:lineTo x="-141" y="21647"/>
                    <wp:lineTo x="21600" y="21647"/>
                    <wp:lineTo x="21600" y="-177"/>
                    <wp:lineTo x="-141" y="-177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2319020"/>
                          <a:chOff x="0" y="0"/>
                          <a:chExt cx="2914650" cy="231902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G:\6110_Project Delivery Office\Network Redesign Project\WS 6&amp;7 - BYOxV2\3. Plan\Communications Plan &amp; Templates\Pictures for enrolment\Windows BYO enrolment\Myapp launcher\1 cropped microsoft store select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19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3" name="Rounded Rectangle 3"/>
                        <wps:cNvSpPr/>
                        <wps:spPr>
                          <a:xfrm>
                            <a:off x="0" y="1934818"/>
                            <a:ext cx="371475" cy="35687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56594" y="1060174"/>
                            <a:ext cx="1638300" cy="238539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D3B8E" id="Group 5" o:spid="_x0000_s1026" style="position:absolute;margin-left:42.8pt;margin-top:4.6pt;width:229.5pt;height:182.6pt;z-index:-251642880" coordsize="29146,23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29146;height:2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" stroked="t" strokecolor="#5b9bd5 [3204]">
                  <v:imagedata r:id="rId13" o:title="1 cropped microsoft store select"/>
                  <v:path arrowok="t"/>
                </v:shape>
                <v:roundrect id="Rounded Rectangle 3" o:spid="_x0000_s1028" style="position:absolute;top:19348;width:3714;height:35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" filled="f" strokecolor="red" strokeweight="1.5pt">
                  <v:stroke joinstyle="miter"/>
                </v:roundrect>
                <v:roundrect id="Rounded Rectangle 18" o:spid="_x0000_s1029" style="position:absolute;left:5565;top:10601;width:16383;height:23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22500E37" w14:textId="77777777" w:rsidR="00A768A8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743E1850" w14:textId="77777777" w:rsidR="00A768A8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0D37A815" w14:textId="77777777" w:rsidR="00A768A8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2B37DA36" w14:textId="77777777" w:rsidR="00A768A8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18BB2662" w14:textId="77777777" w:rsidR="00A768A8" w:rsidRPr="00DE2BD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5EBC2C21" w14:textId="77777777" w:rsidR="00A768A8" w:rsidRDefault="00A768A8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73F5E678" w14:textId="77777777" w:rsidR="003741E3" w:rsidRDefault="003741E3" w:rsidP="00A768A8">
      <w:pPr>
        <w:pStyle w:val="ListParagraph"/>
        <w:numPr>
          <w:ilvl w:val="0"/>
          <w:numId w:val="0"/>
        </w:numPr>
        <w:spacing w:before="240"/>
        <w:ind w:left="284"/>
        <w:rPr>
          <w:rFonts w:cs="Arial"/>
          <w:lang w:eastAsia="en-AU"/>
        </w:rPr>
      </w:pPr>
    </w:p>
    <w:p w14:paraId="400123AF" w14:textId="2D7AF246" w:rsidR="003741E3" w:rsidRPr="00691F9E" w:rsidRDefault="003741E3" w:rsidP="00691F9E">
      <w:pPr>
        <w:spacing w:before="240"/>
        <w:rPr>
          <w:rFonts w:cs="Arial"/>
          <w:lang w:eastAsia="en-AU"/>
        </w:rPr>
      </w:pPr>
    </w:p>
    <w:p w14:paraId="06C2C58C" w14:textId="77777777" w:rsidR="00336A7A" w:rsidRPr="003741E3" w:rsidRDefault="00680322" w:rsidP="003741E3">
      <w:pPr>
        <w:pStyle w:val="ListParagraph"/>
        <w:numPr>
          <w:ilvl w:val="0"/>
          <w:numId w:val="4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lastRenderedPageBreak/>
        <w:t xml:space="preserve">If prompted with a Sign in screen, enter your school email address and select </w:t>
      </w:r>
      <w:r w:rsidRPr="00E5181D">
        <w:rPr>
          <w:rFonts w:cs="Arial"/>
          <w:b/>
          <w:lang w:eastAsia="en-AU"/>
        </w:rPr>
        <w:t>Next</w:t>
      </w:r>
      <w:r w:rsidRPr="00DE2BD8">
        <w:rPr>
          <w:rFonts w:cs="Arial"/>
          <w:lang w:eastAsia="en-AU"/>
        </w:rPr>
        <w:t>.</w:t>
      </w:r>
    </w:p>
    <w:p w14:paraId="79213E95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495DF5C4" wp14:editId="67C6DCD5">
                <wp:simplePos x="0" y="0"/>
                <wp:positionH relativeFrom="column">
                  <wp:posOffset>455295</wp:posOffset>
                </wp:positionH>
                <wp:positionV relativeFrom="paragraph">
                  <wp:posOffset>27940</wp:posOffset>
                </wp:positionV>
                <wp:extent cx="2867025" cy="2087880"/>
                <wp:effectExtent l="19050" t="19050" r="28575" b="26670"/>
                <wp:wrapTight wrapText="bothSides">
                  <wp:wrapPolygon edited="0">
                    <wp:start x="-144" y="-197"/>
                    <wp:lineTo x="-144" y="21679"/>
                    <wp:lineTo x="21672" y="21679"/>
                    <wp:lineTo x="21672" y="-197"/>
                    <wp:lineTo x="-144" y="-197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2087880"/>
                          <a:chOff x="0" y="0"/>
                          <a:chExt cx="2867025" cy="208788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G:\6110_Project Delivery Office\Network Redesign Project\WS 6&amp;7 - BYOxV2\3. Plan\Communications Plan &amp; Templates\Pictures for enrolment\Windows BYO enrolment\Myapp launcher\1Bv2 cropped Signin to MIcrosoft stor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12" name="Rounded Rectangle 12"/>
                        <wps:cNvSpPr/>
                        <wps:spPr>
                          <a:xfrm>
                            <a:off x="1815548" y="1563757"/>
                            <a:ext cx="1047750" cy="5143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13252" y="874643"/>
                            <a:ext cx="1114425" cy="3619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5F807" id="Group 20" o:spid="_x0000_s1026" style="position:absolute;margin-left:35.85pt;margin-top:2.2pt;width:225.75pt;height:164.4pt;z-index:-251669504" coordsize="28670,2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28670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" stroked="t" strokecolor="#0070c0">
                  <v:imagedata r:id="rId15" o:title="1Bv2 cropped Signin to MIcrosoft store"/>
                  <v:path arrowok="t"/>
                </v:shape>
                <v:roundrect id="Rounded Rectangle 12" o:spid="_x0000_s1028" style="position:absolute;left:18155;top:15637;width:10477;height: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" filled="f" strokecolor="red" strokeweight="1.5pt">
                  <v:stroke joinstyle="miter"/>
                </v:roundrect>
                <v:roundrect id="Rounded Rectangle 13" o:spid="_x0000_s1029" style="position:absolute;left:132;top:8746;width:11144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0B6AD936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D1BA27E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8358641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86C3438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7A1C228E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2466961A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E99284F" w14:textId="77777777" w:rsidR="00336A7A" w:rsidRPr="00DE2BD8" w:rsidRDefault="00336A7A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24AC0F68" w14:textId="77777777" w:rsidR="00680322" w:rsidRPr="00DE2BD8" w:rsidRDefault="00680322" w:rsidP="00680322">
      <w:pPr>
        <w:pStyle w:val="ListParagraph"/>
        <w:numPr>
          <w:ilvl w:val="0"/>
          <w:numId w:val="4"/>
        </w:numPr>
        <w:tabs>
          <w:tab w:val="clear" w:pos="2835"/>
        </w:tabs>
        <w:spacing w:after="0"/>
        <w:ind w:left="717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Next, you may be asked to sign in. Enter your school username and password. Accept the terms and conditions and select </w:t>
      </w:r>
      <w:r w:rsidRPr="00E5181D">
        <w:rPr>
          <w:rFonts w:cs="Arial"/>
          <w:b/>
          <w:lang w:eastAsia="en-AU"/>
        </w:rPr>
        <w:t>Sign in</w:t>
      </w:r>
      <w:r w:rsidRPr="00DE2BD8">
        <w:rPr>
          <w:rFonts w:cs="Arial"/>
          <w:lang w:eastAsia="en-AU"/>
        </w:rPr>
        <w:t>.</w:t>
      </w:r>
    </w:p>
    <w:p w14:paraId="77D7BECD" w14:textId="5AB59A6A" w:rsidR="00A768A8" w:rsidRPr="00DE2BD8" w:rsidRDefault="00370CFE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3F1C055" wp14:editId="4842AC3B">
                <wp:simplePos x="0" y="0"/>
                <wp:positionH relativeFrom="column">
                  <wp:posOffset>477520</wp:posOffset>
                </wp:positionH>
                <wp:positionV relativeFrom="paragraph">
                  <wp:posOffset>27305</wp:posOffset>
                </wp:positionV>
                <wp:extent cx="2920365" cy="2364740"/>
                <wp:effectExtent l="19050" t="19050" r="13335" b="1651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0365" cy="2364740"/>
                          <a:chOff x="0" y="0"/>
                          <a:chExt cx="2920365" cy="236474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G:\6110_Project Delivery Office\Network Redesign Project\WS 6&amp;7 - BYOxV2\3. Plan\Communications Plan &amp; Templates\Pictures for enrolment\Windows BYO enrolment\Myapp launcher\1C cropped managed internet dervice logon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364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25" name="Rounded Rectangle 25"/>
                        <wps:cNvSpPr/>
                        <wps:spPr>
                          <a:xfrm>
                            <a:off x="828675" y="1219200"/>
                            <a:ext cx="1714500" cy="18097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790575" y="1485900"/>
                            <a:ext cx="1714500" cy="1905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409575" y="1714500"/>
                            <a:ext cx="123825" cy="1143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238125" y="1885950"/>
                            <a:ext cx="866775" cy="31432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9DEF0" id="Group 35" o:spid="_x0000_s1026" style="position:absolute;margin-left:37.6pt;margin-top:2.15pt;width:229.95pt;height:186.2pt;z-index:251657216" coordsize="29203,23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">
                <v:shape id="Picture 11" o:spid="_x0000_s1027" type="#_x0000_t75" style="position:absolute;width:29203;height:2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" stroked="t" strokecolor="#0070c0">
                  <v:imagedata r:id="rId17" o:title="1C cropped managed internet dervice logon"/>
                  <v:path arrowok="t"/>
                </v:shape>
                <v:roundrect id="Rounded Rectangle 25" o:spid="_x0000_s1028" style="position:absolute;left:8286;top:12192;width:17145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" filled="f" strokecolor="red" strokeweight="1.5pt">
                  <v:stroke joinstyle="miter"/>
                </v:roundrect>
                <v:roundrect id="Rounded Rectangle 15" o:spid="_x0000_s1029" style="position:absolute;left:7905;top:14859;width:17145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" filled="f" strokecolor="red" strokeweight="1.5pt">
                  <v:stroke joinstyle="miter"/>
                </v:roundrect>
                <v:roundrect id="Rounded Rectangle 16" o:spid="_x0000_s1030" style="position:absolute;left:4095;top:17145;width:1239;height:1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" filled="f" strokecolor="red" strokeweight="1.5pt">
                  <v:stroke joinstyle="miter"/>
                </v:roundrect>
                <v:roundrect id="Rounded Rectangle 19" o:spid="_x0000_s1031" style="position:absolute;left:2381;top:18859;width:8668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2ABFBD41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8CC26FB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B001FC8" w14:textId="7986524F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7ED0291F" w14:textId="30C2116D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2C69901" w14:textId="4A2929D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7E86FE3" w14:textId="3BE47EB5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7CA65CF" w14:textId="06798E2F" w:rsidR="00370CFE" w:rsidRDefault="00370CFE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0504A4A" w14:textId="77777777" w:rsidR="00370CFE" w:rsidRPr="00DE2BD8" w:rsidRDefault="00370CFE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4DB148A" w14:textId="77777777" w:rsidR="00680322" w:rsidRPr="00DE2BD8" w:rsidRDefault="00680322" w:rsidP="00680322">
      <w:pPr>
        <w:pStyle w:val="ListParagraph"/>
        <w:numPr>
          <w:ilvl w:val="0"/>
          <w:numId w:val="4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>The company portal will open and display.</w:t>
      </w:r>
    </w:p>
    <w:p w14:paraId="23AFDE7B" w14:textId="77777777" w:rsidR="00680322" w:rsidRPr="00DE2BD8" w:rsidRDefault="00680322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w:drawing>
          <wp:anchor distT="0" distB="0" distL="114300" distR="114300" simplePos="0" relativeHeight="251678720" behindDoc="1" locked="0" layoutInCell="1" allowOverlap="1" wp14:anchorId="1EAA0320" wp14:editId="1463E6A0">
            <wp:simplePos x="0" y="0"/>
            <wp:positionH relativeFrom="column">
              <wp:posOffset>501650</wp:posOffset>
            </wp:positionH>
            <wp:positionV relativeFrom="paragraph">
              <wp:posOffset>15258</wp:posOffset>
            </wp:positionV>
            <wp:extent cx="2905154" cy="1771650"/>
            <wp:effectExtent l="19050" t="19050" r="28575" b="19050"/>
            <wp:wrapTight wrapText="bothSides">
              <wp:wrapPolygon edited="0">
                <wp:start x="-142" y="-232"/>
                <wp:lineTo x="-142" y="21600"/>
                <wp:lineTo x="21671" y="21600"/>
                <wp:lineTo x="21671" y="-232"/>
                <wp:lineTo x="-142" y="-232"/>
              </wp:wrapPolygon>
            </wp:wrapTight>
            <wp:docPr id="28" name="Picture 28" descr="G:\6110_Project Delivery Office\Network Redesign Project\WS 6&amp;7 - BYOxV2\3. Plan\Communications Plan &amp; Templates\Pictures for enrolment\Windows BYO enrolment\Myapp launcher\4A company portal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6110_Project Delivery Office\Network Redesign Project\WS 6&amp;7 - BYOxV2\3. Plan\Communications Plan &amp; Templates\Pictures for enrolment\Windows BYO enrolment\Myapp launcher\4A company portal scree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54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2CF6E130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629B360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58D3218C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6BAD020" w14:textId="77777777" w:rsidR="00A768A8" w:rsidRPr="00DE2BD8" w:rsidRDefault="00A768A8" w:rsidP="00A768A8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7CF346A" w14:textId="233EA89D" w:rsidR="00336A7A" w:rsidRDefault="00336A7A">
      <w:pPr>
        <w:spacing w:after="0" w:line="240" w:lineRule="auto"/>
        <w:rPr>
          <w:rFonts w:cs="Arial"/>
          <w:lang w:eastAsia="en-AU"/>
        </w:rPr>
      </w:pPr>
    </w:p>
    <w:p w14:paraId="35D75D90" w14:textId="77777777" w:rsidR="00370CFE" w:rsidRDefault="00370CFE">
      <w:pPr>
        <w:spacing w:after="0" w:line="240" w:lineRule="auto"/>
        <w:rPr>
          <w:rFonts w:cs="Arial"/>
          <w:lang w:eastAsia="en-AU"/>
        </w:rPr>
      </w:pPr>
    </w:p>
    <w:p w14:paraId="4FE03B24" w14:textId="77777777" w:rsidR="00370CFE" w:rsidRPr="00DE2BD8" w:rsidRDefault="00370CFE">
      <w:pPr>
        <w:spacing w:after="0" w:line="240" w:lineRule="auto"/>
        <w:rPr>
          <w:rFonts w:cs="Arial"/>
          <w:lang w:eastAsia="en-AU"/>
        </w:rPr>
      </w:pPr>
    </w:p>
    <w:p w14:paraId="231AA9B7" w14:textId="77777777" w:rsidR="00680322" w:rsidRPr="00DE2BD8" w:rsidRDefault="00680322" w:rsidP="002C6F68">
      <w:pPr>
        <w:pStyle w:val="Heading3"/>
      </w:pPr>
      <w:r w:rsidRPr="00DE2BD8">
        <w:lastRenderedPageBreak/>
        <w:t>Step 2. Install My Apps Secure Sign-in Extension</w:t>
      </w:r>
    </w:p>
    <w:p w14:paraId="50ED97D6" w14:textId="77777777" w:rsidR="00680322" w:rsidRPr="00DE2BD8" w:rsidRDefault="00680322" w:rsidP="00680322">
      <w:pPr>
        <w:pStyle w:val="ListParagraph"/>
        <w:numPr>
          <w:ilvl w:val="0"/>
          <w:numId w:val="5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Type </w:t>
      </w:r>
      <w:r w:rsidR="000B0467">
        <w:rPr>
          <w:rFonts w:cs="Arial"/>
          <w:b/>
          <w:lang w:eastAsia="en-AU"/>
        </w:rPr>
        <w:t>My A</w:t>
      </w:r>
      <w:r w:rsidRPr="00DE2BD8">
        <w:rPr>
          <w:rFonts w:cs="Arial"/>
          <w:b/>
          <w:lang w:eastAsia="en-AU"/>
        </w:rPr>
        <w:t>pp</w:t>
      </w:r>
      <w:r w:rsidRPr="00DE2BD8">
        <w:rPr>
          <w:rFonts w:cs="Arial"/>
          <w:lang w:eastAsia="en-AU"/>
        </w:rPr>
        <w:t xml:space="preserve"> in the search bar and then select </w:t>
      </w:r>
      <w:r w:rsidRPr="00DE2BD8">
        <w:rPr>
          <w:rFonts w:cs="Arial"/>
          <w:b/>
          <w:lang w:eastAsia="en-AU"/>
        </w:rPr>
        <w:t>My Apps Secure Sign-in Extension</w:t>
      </w:r>
      <w:r w:rsidRPr="00DE2BD8">
        <w:rPr>
          <w:rFonts w:cs="Arial"/>
          <w:lang w:eastAsia="en-AU"/>
        </w:rPr>
        <w:t xml:space="preserve">. </w:t>
      </w:r>
    </w:p>
    <w:p w14:paraId="45E6DC16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0FE7254" wp14:editId="579334C8">
                <wp:simplePos x="0" y="0"/>
                <wp:positionH relativeFrom="column">
                  <wp:posOffset>536192</wp:posOffset>
                </wp:positionH>
                <wp:positionV relativeFrom="paragraph">
                  <wp:posOffset>16510</wp:posOffset>
                </wp:positionV>
                <wp:extent cx="2939084" cy="2142711"/>
                <wp:effectExtent l="19050" t="19050" r="13970" b="1016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9084" cy="2142711"/>
                          <a:chOff x="0" y="0"/>
                          <a:chExt cx="2939084" cy="2142711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G:\6110_Project Delivery Office\Network Redesign Project\WS 6&amp;7 - BYOxV2\3. Plan\Communications Plan &amp; Templates\Pictures for enrolment\Windows BYO enrolment\Myapp launcher\4b cropped Select myapp secure signin ext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33" name="Rounded Rectangle 33"/>
                        <wps:cNvSpPr/>
                        <wps:spPr>
                          <a:xfrm>
                            <a:off x="1577009" y="675861"/>
                            <a:ext cx="1362075" cy="14668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2"/>
                        <wps:cNvSpPr/>
                        <wps:spPr>
                          <a:xfrm>
                            <a:off x="13252" y="410817"/>
                            <a:ext cx="1552575" cy="18097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7D554" id="Group 24" o:spid="_x0000_s1026" style="position:absolute;margin-left:42.2pt;margin-top:1.3pt;width:231.4pt;height:168.7pt;z-index:251677696" coordsize="29390,2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">
                <v:shape id="Picture 29" o:spid="_x0000_s1027" type="#_x0000_t75" style="position:absolute;width:28479;height:2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" stroked="t" strokecolor="#0070c0">
                  <v:imagedata r:id="rId20" o:title="4b cropped Select myapp secure signin ext"/>
                  <v:path arrowok="t"/>
                </v:shape>
                <v:roundrect id="Rounded Rectangle 33" o:spid="_x0000_s1028" style="position:absolute;left:15770;top:6758;width:13620;height:14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" filled="f" strokecolor="red" strokeweight="1.5pt">
                  <v:stroke joinstyle="miter"/>
                </v:roundrect>
                <v:roundrect id="Rounded Rectangle 22" o:spid="_x0000_s1029" style="position:absolute;left:132;top:4108;width:15526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44960EAF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BBE2F7B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5A306EB4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F13D43F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6C23B19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461E920" w14:textId="6849A23A" w:rsidR="00336A7A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BE17637" w14:textId="77777777" w:rsidR="00370CFE" w:rsidRPr="00DE2BD8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B394F90" w14:textId="77777777" w:rsidR="00680322" w:rsidRPr="00DE2BD8" w:rsidRDefault="00680322" w:rsidP="00680322">
      <w:pPr>
        <w:pStyle w:val="ListParagraph"/>
        <w:numPr>
          <w:ilvl w:val="0"/>
          <w:numId w:val="5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On the next screen display, select </w:t>
      </w:r>
      <w:r w:rsidRPr="00DE2BD8">
        <w:rPr>
          <w:rFonts w:cs="Arial"/>
          <w:b/>
          <w:lang w:eastAsia="en-AU"/>
        </w:rPr>
        <w:t>Install</w:t>
      </w:r>
      <w:r w:rsidRPr="00DE2BD8">
        <w:rPr>
          <w:rFonts w:cs="Arial"/>
          <w:lang w:eastAsia="en-AU"/>
        </w:rPr>
        <w:t>.</w:t>
      </w:r>
    </w:p>
    <w:p w14:paraId="00AE001D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A73A086" wp14:editId="455CC063">
                <wp:simplePos x="0" y="0"/>
                <wp:positionH relativeFrom="column">
                  <wp:posOffset>523074</wp:posOffset>
                </wp:positionH>
                <wp:positionV relativeFrom="paragraph">
                  <wp:posOffset>11844</wp:posOffset>
                </wp:positionV>
                <wp:extent cx="4060190" cy="1209675"/>
                <wp:effectExtent l="19050" t="19050" r="16510" b="28575"/>
                <wp:wrapTight wrapText="bothSides">
                  <wp:wrapPolygon edited="0">
                    <wp:start x="-101" y="-340"/>
                    <wp:lineTo x="-101" y="21770"/>
                    <wp:lineTo x="21586" y="21770"/>
                    <wp:lineTo x="21586" y="-340"/>
                    <wp:lineTo x="-101" y="-34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0190" cy="1209675"/>
                          <a:chOff x="0" y="0"/>
                          <a:chExt cx="4060190" cy="120967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G:\6110_Project Delivery Office\Network Redesign Project\WS 6&amp;7 - BYOxV2\3. Plan\Communications Plan &amp; Templates\Pictures for enrolment\Windows BYO enrolment\Myapp launcher\6 cropped Select install myapp SSE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38" name="Rounded Rectangle 38"/>
                        <wps:cNvSpPr/>
                        <wps:spPr>
                          <a:xfrm>
                            <a:off x="3286539" y="318052"/>
                            <a:ext cx="771525" cy="2667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FAC8A" id="Group 26" o:spid="_x0000_s1026" style="position:absolute;margin-left:41.2pt;margin-top:.95pt;width:319.7pt;height:95.25pt;z-index:-251656192" coordsize="40601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">
                <v:shape id="Picture 36" o:spid="_x0000_s1027" type="#_x0000_t75" style="position:absolute;width:40601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" stroked="t" strokecolor="#0070c0">
                  <v:imagedata r:id="rId22" o:title="6 cropped Select install myapp SSE"/>
                  <v:path arrowok="t"/>
                </v:shape>
                <v:roundrect id="Rounded Rectangle 38" o:spid="_x0000_s1028" style="position:absolute;left:32865;top:3180;width:7715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2E46FFE0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74D2F5B6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5C293B71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63A6E0D" w14:textId="60BD645D" w:rsidR="00370CFE" w:rsidRPr="00DE2BD8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57ED665" w14:textId="77777777" w:rsidR="00680322" w:rsidRPr="00DE2BD8" w:rsidRDefault="00680322" w:rsidP="00680322">
      <w:pPr>
        <w:pStyle w:val="ListParagraph"/>
        <w:numPr>
          <w:ilvl w:val="0"/>
          <w:numId w:val="5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Wait while the My Apps Secure Sign-in Extension app downloads. To begin, the screen shows </w:t>
      </w:r>
      <w:r w:rsidRPr="00DE2BD8">
        <w:rPr>
          <w:rFonts w:cs="Arial"/>
          <w:b/>
          <w:lang w:eastAsia="en-AU"/>
        </w:rPr>
        <w:t>Download pending</w:t>
      </w:r>
      <w:r w:rsidRPr="003741E3">
        <w:rPr>
          <w:rFonts w:cs="Arial"/>
          <w:lang w:eastAsia="en-AU"/>
        </w:rPr>
        <w:t>.</w:t>
      </w:r>
      <w:r w:rsidRPr="00DE2BD8">
        <w:rPr>
          <w:rFonts w:cs="Arial"/>
          <w:lang w:eastAsia="en-AU"/>
        </w:rPr>
        <w:t xml:space="preserve"> The screen will then show </w:t>
      </w:r>
      <w:r w:rsidRPr="00DE2BD8">
        <w:rPr>
          <w:rFonts w:cs="Arial"/>
          <w:b/>
          <w:lang w:eastAsia="en-AU"/>
        </w:rPr>
        <w:t>Installed</w:t>
      </w:r>
      <w:r w:rsidRPr="00DE2BD8">
        <w:rPr>
          <w:rFonts w:cs="Arial"/>
          <w:lang w:eastAsia="en-AU"/>
        </w:rPr>
        <w:t xml:space="preserve"> once installation is complete.</w:t>
      </w:r>
    </w:p>
    <w:p w14:paraId="5DF3A6E6" w14:textId="77777777" w:rsidR="00336A7A" w:rsidRPr="00DE2BD8" w:rsidRDefault="00336A7A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w:drawing>
          <wp:anchor distT="0" distB="0" distL="114300" distR="114300" simplePos="0" relativeHeight="251644926" behindDoc="1" locked="0" layoutInCell="1" allowOverlap="1" wp14:anchorId="0A5CA11D" wp14:editId="124D66BE">
            <wp:simplePos x="0" y="0"/>
            <wp:positionH relativeFrom="column">
              <wp:posOffset>451099</wp:posOffset>
            </wp:positionH>
            <wp:positionV relativeFrom="paragraph">
              <wp:posOffset>138181</wp:posOffset>
            </wp:positionV>
            <wp:extent cx="4063365" cy="1085850"/>
            <wp:effectExtent l="19050" t="19050" r="13335" b="19050"/>
            <wp:wrapTight wrapText="bothSides">
              <wp:wrapPolygon edited="0">
                <wp:start x="-101" y="-379"/>
                <wp:lineTo x="-101" y="21600"/>
                <wp:lineTo x="21570" y="21600"/>
                <wp:lineTo x="21570" y="-379"/>
                <wp:lineTo x="-101" y="-379"/>
              </wp:wrapPolygon>
            </wp:wrapTight>
            <wp:docPr id="40" name="Picture 40" descr="G:\6110_Project Delivery Office\Network Redesign Project\WS 6&amp;7 - BYOxV2\3. Plan\Communications Plan &amp; Templates\Pictures for enrolment\Windows BYO enrolment\Myapp launcher\9 cropped Download pen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6110_Project Delivery Office\Network Redesign Project\WS 6&amp;7 - BYOxV2\3. Plan\Communications Plan &amp; Templates\Pictures for enrolment\Windows BYO enrolment\Myapp launcher\9 cropped Download pendin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1085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6756A6F6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EB7AC3" wp14:editId="6DD1528B">
                <wp:simplePos x="0" y="0"/>
                <wp:positionH relativeFrom="column">
                  <wp:posOffset>1589929</wp:posOffset>
                </wp:positionH>
                <wp:positionV relativeFrom="paragraph">
                  <wp:posOffset>197209</wp:posOffset>
                </wp:positionV>
                <wp:extent cx="942975" cy="314325"/>
                <wp:effectExtent l="0" t="0" r="28575" b="2857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143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C8DE4" id="Rounded Rectangle 42" o:spid="_x0000_s1026" style="position:absolute;margin-left:125.2pt;margin-top:15.55pt;width:74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" filled="f" strokecolor="red" strokeweight="1.5pt">
                <v:stroke joinstyle="miter"/>
              </v:roundrect>
            </w:pict>
          </mc:Fallback>
        </mc:AlternateContent>
      </w:r>
    </w:p>
    <w:p w14:paraId="70BFE50D" w14:textId="1DF888D7" w:rsidR="002C6F68" w:rsidRPr="00370CFE" w:rsidRDefault="002C6F68" w:rsidP="00370CFE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CC3226E" w14:textId="77777777" w:rsidR="002C6F68" w:rsidRDefault="002C6F68" w:rsidP="002C6F68">
      <w:pPr>
        <w:pStyle w:val="Heading3"/>
      </w:pPr>
    </w:p>
    <w:p w14:paraId="350C8F6F" w14:textId="5F253B9E" w:rsidR="002C6F68" w:rsidRDefault="00370CFE" w:rsidP="002C6F68">
      <w:pPr>
        <w:pStyle w:val="Heading3"/>
      </w:pPr>
      <w:r w:rsidRPr="00DE2BD8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258982F" wp14:editId="79AF0560">
                <wp:simplePos x="0" y="0"/>
                <wp:positionH relativeFrom="column">
                  <wp:posOffset>467995</wp:posOffset>
                </wp:positionH>
                <wp:positionV relativeFrom="paragraph">
                  <wp:posOffset>185420</wp:posOffset>
                </wp:positionV>
                <wp:extent cx="4076700" cy="1089025"/>
                <wp:effectExtent l="19050" t="19050" r="19050" b="15875"/>
                <wp:wrapTight wrapText="bothSides">
                  <wp:wrapPolygon edited="0">
                    <wp:start x="-101" y="-378"/>
                    <wp:lineTo x="-101" y="21537"/>
                    <wp:lineTo x="21600" y="21537"/>
                    <wp:lineTo x="21600" y="-378"/>
                    <wp:lineTo x="-101" y="-378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1089025"/>
                          <a:chOff x="0" y="0"/>
                          <a:chExt cx="4076700" cy="1089025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G:\6110_Project Delivery Office\Network Redesign Project\WS 6&amp;7 - BYOxV2\3. Plan\Communications Plan &amp; Templates\Pictures for enrolment\Windows BYO enrolment\Myapp launcher\‌10 cropped instal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39" name="Rounded Rectangle 39"/>
                        <wps:cNvSpPr/>
                        <wps:spPr>
                          <a:xfrm>
                            <a:off x="1139687" y="318053"/>
                            <a:ext cx="942975" cy="31432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D4662" id="Group 27" o:spid="_x0000_s1026" style="position:absolute;margin-left:36.85pt;margin-top:14.6pt;width:321pt;height:85.75pt;z-index:-251654144" coordsize="40767,1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">
                <v:shape id="Picture 41" o:spid="_x0000_s1027" type="#_x0000_t75" style="position:absolute;width:40767;height:10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" stroked="t" strokecolor="#0070c0">
                  <v:imagedata r:id="rId25" o:title="‌10 cropped installed"/>
                  <v:path arrowok="t"/>
                </v:shape>
                <v:roundrect id="Rounded Rectangle 39" o:spid="_x0000_s1028" style="position:absolute;left:11396;top:3180;width:9430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1A742539" w14:textId="77777777" w:rsidR="00370CFE" w:rsidRDefault="00370CFE" w:rsidP="002C6F68">
      <w:pPr>
        <w:pStyle w:val="Heading3"/>
      </w:pPr>
    </w:p>
    <w:p w14:paraId="3DE75504" w14:textId="326CFEB5" w:rsidR="00680322" w:rsidRPr="00DE2BD8" w:rsidRDefault="00680322" w:rsidP="002C6F68">
      <w:pPr>
        <w:pStyle w:val="Heading3"/>
      </w:pPr>
      <w:r w:rsidRPr="00DE2BD8">
        <w:lastRenderedPageBreak/>
        <w:t>Step 3. Open My Apps Secure Sign-in Extension</w:t>
      </w:r>
    </w:p>
    <w:p w14:paraId="6EB53D10" w14:textId="77777777" w:rsidR="00336A7A" w:rsidRPr="004B6A5E" w:rsidRDefault="00680322" w:rsidP="004B6A5E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ind w:left="714" w:hanging="357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>Once the My Apps Secure Sign-in extension is installed, you can open the Microsoft Edge internet browser</w:t>
      </w:r>
      <w:r w:rsidR="004B6A5E">
        <w:rPr>
          <w:rFonts w:cs="Arial"/>
          <w:lang w:eastAsia="en-AU"/>
        </w:rPr>
        <w:t xml:space="preserve"> </w:t>
      </w:r>
      <w:r w:rsidRPr="00DE2BD8">
        <w:rPr>
          <w:noProof/>
          <w:lang w:eastAsia="zh-TW"/>
        </w:rPr>
        <w:drawing>
          <wp:inline distT="0" distB="0" distL="0" distR="0" wp14:anchorId="173251EF" wp14:editId="007DEB9C">
            <wp:extent cx="161925" cy="161925"/>
            <wp:effectExtent l="0" t="0" r="9525" b="9525"/>
            <wp:docPr id="44" name="Picture 44" descr="https://cdn.tenforums.com/geek/gars/images/2/types/thumb_14347474490Microsoft_E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tenforums.com/geek/gars/images/2/types/thumb_14347474490Microsoft_Edg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BD8">
        <w:rPr>
          <w:rFonts w:cs="Arial"/>
          <w:lang w:eastAsia="en-AU"/>
        </w:rPr>
        <w:t>.</w:t>
      </w:r>
    </w:p>
    <w:p w14:paraId="39F47B02" w14:textId="0A9CA7AA" w:rsidR="00680322" w:rsidRDefault="00680322" w:rsidP="00336A7A">
      <w:pPr>
        <w:pStyle w:val="ListParagraph"/>
        <w:numPr>
          <w:ilvl w:val="0"/>
          <w:numId w:val="0"/>
        </w:numPr>
        <w:ind w:left="709"/>
        <w:rPr>
          <w:rFonts w:cs="Arial"/>
          <w:lang w:eastAsia="en-AU"/>
        </w:rPr>
      </w:pPr>
      <w:r w:rsidRPr="00DE2BD8">
        <w:rPr>
          <w:rFonts w:cs="Arial"/>
          <w:b/>
          <w:lang w:eastAsia="en-AU"/>
        </w:rPr>
        <w:t>Note</w:t>
      </w:r>
      <w:r w:rsidRPr="00DE2BD8">
        <w:rPr>
          <w:rFonts w:cs="Arial"/>
          <w:lang w:eastAsia="en-AU"/>
        </w:rPr>
        <w:t>: Thi</w:t>
      </w:r>
      <w:r w:rsidR="00691F9E">
        <w:rPr>
          <w:rFonts w:cs="Arial"/>
          <w:lang w:eastAsia="en-AU"/>
        </w:rPr>
        <w:t>s guide describes using the My A</w:t>
      </w:r>
      <w:r w:rsidRPr="00DE2BD8">
        <w:rPr>
          <w:rFonts w:cs="Arial"/>
          <w:lang w:eastAsia="en-AU"/>
        </w:rPr>
        <w:t>pps extension in the Microsoft</w:t>
      </w:r>
      <w:r w:rsidR="00691F9E">
        <w:rPr>
          <w:rFonts w:cs="Arial"/>
          <w:lang w:eastAsia="en-AU"/>
        </w:rPr>
        <w:t xml:space="preserve"> Edge browser. However, the My A</w:t>
      </w:r>
      <w:r w:rsidRPr="00DE2BD8">
        <w:rPr>
          <w:rFonts w:cs="Arial"/>
          <w:lang w:eastAsia="en-AU"/>
        </w:rPr>
        <w:t xml:space="preserve">pps extension </w:t>
      </w:r>
      <w:r w:rsidR="004B6A5E">
        <w:rPr>
          <w:rFonts w:cs="Arial"/>
          <w:lang w:eastAsia="en-AU"/>
        </w:rPr>
        <w:t xml:space="preserve">can </w:t>
      </w:r>
      <w:r w:rsidRPr="00DE2BD8">
        <w:rPr>
          <w:rFonts w:cs="Arial"/>
          <w:lang w:eastAsia="en-AU"/>
        </w:rPr>
        <w:t>also be downloaded for other browsers through their extension portals.</w:t>
      </w:r>
    </w:p>
    <w:p w14:paraId="36D8EE6A" w14:textId="77777777" w:rsidR="00370CFE" w:rsidRPr="00DE2BD8" w:rsidRDefault="00370CFE" w:rsidP="00336A7A">
      <w:pPr>
        <w:pStyle w:val="ListParagraph"/>
        <w:numPr>
          <w:ilvl w:val="0"/>
          <w:numId w:val="0"/>
        </w:numPr>
        <w:ind w:left="709"/>
        <w:rPr>
          <w:rFonts w:cs="Arial"/>
          <w:lang w:eastAsia="en-AU"/>
        </w:rPr>
      </w:pPr>
    </w:p>
    <w:p w14:paraId="731FE0A7" w14:textId="77777777" w:rsidR="00680322" w:rsidRPr="00DE2BD8" w:rsidRDefault="00680322" w:rsidP="00680322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ind w:left="714" w:hanging="357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>A pop</w:t>
      </w:r>
      <w:r w:rsidR="00E5181D">
        <w:rPr>
          <w:rFonts w:cs="Arial"/>
          <w:lang w:eastAsia="en-AU"/>
        </w:rPr>
        <w:t>-</w:t>
      </w:r>
      <w:r w:rsidRPr="00DE2BD8">
        <w:rPr>
          <w:rFonts w:cs="Arial"/>
          <w:lang w:eastAsia="en-AU"/>
        </w:rPr>
        <w:t xml:space="preserve">up screen will display. Read the actions that the My Apps Secure Sign-in Extension can do. Select </w:t>
      </w:r>
      <w:r w:rsidRPr="00DE2BD8">
        <w:rPr>
          <w:rFonts w:cs="Arial"/>
          <w:b/>
          <w:lang w:eastAsia="en-AU"/>
        </w:rPr>
        <w:t xml:space="preserve">Turn it on </w:t>
      </w:r>
      <w:r w:rsidRPr="00DE2BD8">
        <w:rPr>
          <w:rFonts w:cs="Arial"/>
          <w:lang w:eastAsia="en-AU"/>
        </w:rPr>
        <w:t>to accept these conditions.</w:t>
      </w:r>
    </w:p>
    <w:p w14:paraId="6D3BB551" w14:textId="19E56999" w:rsidR="00370CFE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9C47278" wp14:editId="1110D0A0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3783330" cy="1800225"/>
                <wp:effectExtent l="19050" t="19050" r="26670" b="28575"/>
                <wp:wrapTight wrapText="bothSides">
                  <wp:wrapPolygon edited="0">
                    <wp:start x="-109" y="-229"/>
                    <wp:lineTo x="-109" y="21714"/>
                    <wp:lineTo x="21644" y="21714"/>
                    <wp:lineTo x="21644" y="-229"/>
                    <wp:lineTo x="-109" y="-229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3330" cy="1800225"/>
                          <a:chOff x="0" y="0"/>
                          <a:chExt cx="3783330" cy="1800225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G:\6110_Project Delivery Office\Network Redesign Project\WS 6&amp;7 - BYOxV2\3. Plan\Communications Plan &amp; Templates\Pictures for enrolment\Windows BYO enrolment\Myapp launcher\11 select turn it on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3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49" name="Rounded Rectangle 49"/>
                        <wps:cNvSpPr/>
                        <wps:spPr>
                          <a:xfrm>
                            <a:off x="2040835" y="1113183"/>
                            <a:ext cx="1057275" cy="3429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855CD" id="Group 30" o:spid="_x0000_s1026" style="position:absolute;margin-left:0;margin-top:2.45pt;width:297.9pt;height:141.75pt;z-index:-251651072;mso-position-horizontal:center;mso-position-horizontal-relative:margin" coordsize="37833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">
                <v:shape id="Picture 48" o:spid="_x0000_s1027" type="#_x0000_t75" style="position:absolute;width:37833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" stroked="t" strokecolor="#0070c0">
                  <v:imagedata r:id="rId28" o:title="11 select turn it on"/>
                  <v:path arrowok="t"/>
                </v:shape>
                <v:roundrect id="Rounded Rectangle 49" o:spid="_x0000_s1028" style="position:absolute;left:20408;top:11131;width:10573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" filled="f" strokecolor="red" strokeweight="1.5pt">
                  <v:stroke joinstyle="miter"/>
                </v:roundrect>
                <w10:wrap type="tight" anchorx="margin"/>
              </v:group>
            </w:pict>
          </mc:Fallback>
        </mc:AlternateContent>
      </w:r>
    </w:p>
    <w:p w14:paraId="28FA5A36" w14:textId="4D204CE3" w:rsidR="00680322" w:rsidRDefault="00680322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B32743B" w14:textId="09E1CF62" w:rsidR="00370CFE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6DD9BFF" w14:textId="6EB664B8" w:rsidR="00370CFE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642D3F0" w14:textId="2CC98A03" w:rsidR="00370CFE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AC0572D" w14:textId="4FDD3B21" w:rsidR="00370CFE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37A419B4" w14:textId="5CC02BC9" w:rsidR="00370CFE" w:rsidRPr="00DE2BD8" w:rsidRDefault="00370CFE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276380B1" w14:textId="77777777" w:rsidR="00680322" w:rsidRPr="00DE2BD8" w:rsidRDefault="00680322" w:rsidP="00680322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 xml:space="preserve">Select the My Apps icon in the top right hand of the screen and then select </w:t>
      </w:r>
      <w:r w:rsidRPr="00DE2BD8">
        <w:rPr>
          <w:rFonts w:cs="Arial"/>
          <w:b/>
          <w:lang w:eastAsia="en-AU"/>
        </w:rPr>
        <w:t>Sign in to get started</w:t>
      </w:r>
      <w:r w:rsidRPr="00DE2BD8">
        <w:rPr>
          <w:rFonts w:cs="Arial"/>
          <w:lang w:eastAsia="en-AU"/>
        </w:rPr>
        <w:t>.</w:t>
      </w:r>
    </w:p>
    <w:p w14:paraId="2F4CCD2F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0F6564F" wp14:editId="4559E579">
                <wp:simplePos x="0" y="0"/>
                <wp:positionH relativeFrom="column">
                  <wp:posOffset>430309</wp:posOffset>
                </wp:positionH>
                <wp:positionV relativeFrom="paragraph">
                  <wp:posOffset>9083</wp:posOffset>
                </wp:positionV>
                <wp:extent cx="3469171" cy="1652905"/>
                <wp:effectExtent l="19050" t="19050" r="17145" b="23495"/>
                <wp:wrapTight wrapText="bothSides">
                  <wp:wrapPolygon edited="0">
                    <wp:start x="-119" y="-249"/>
                    <wp:lineTo x="-119" y="21658"/>
                    <wp:lineTo x="21588" y="21658"/>
                    <wp:lineTo x="21588" y="-249"/>
                    <wp:lineTo x="-119" y="-249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9171" cy="1652905"/>
                          <a:chOff x="0" y="0"/>
                          <a:chExt cx="3469171" cy="1652905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G:\6110_Project Delivery Office\Network Redesign Project\WS 6&amp;7 - BYOxV2\3. Plan\Communications Plan &amp; Templates\Pictures for enrolment\Windows BYO enrolment\Myapp launcher\11 MIcrosoft Edge select square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47" name="Rounded Rectangle 47"/>
                        <wps:cNvSpPr/>
                        <wps:spPr>
                          <a:xfrm>
                            <a:off x="2411896" y="1219200"/>
                            <a:ext cx="1057275" cy="3429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3048000" y="225287"/>
                            <a:ext cx="228600" cy="21907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41CAA" id="Group 31" o:spid="_x0000_s1026" style="position:absolute;margin-left:33.9pt;margin-top:.7pt;width:273.15pt;height:130.15pt;z-index:-251644928" coordsize="34691,16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">
                <v:shape id="Picture 45" o:spid="_x0000_s1027" type="#_x0000_t75" style="position:absolute;width:34575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" stroked="t" strokecolor="#0070c0">
                  <v:imagedata r:id="rId30" o:title="11 MIcrosoft Edge select square"/>
                  <v:path arrowok="t"/>
                </v:shape>
                <v:roundrect id="Rounded Rectangle 47" o:spid="_x0000_s1028" style="position:absolute;left:24118;top:12192;width:10573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" filled="f" strokecolor="red" strokeweight="1.5pt">
                  <v:stroke joinstyle="miter"/>
                </v:roundrect>
                <v:roundrect id="Rounded Rectangle 6" o:spid="_x0000_s1029" style="position:absolute;left:30480;top:2252;width:2286;height:2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30685778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2DF076CE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7D0A7900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15D0EFBC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B89C728" w14:textId="77777777" w:rsidR="00680322" w:rsidRPr="00DE2BD8" w:rsidRDefault="00680322" w:rsidP="00336A7A">
      <w:pPr>
        <w:pStyle w:val="ListParagraph"/>
        <w:numPr>
          <w:ilvl w:val="0"/>
          <w:numId w:val="0"/>
        </w:numPr>
        <w:spacing w:after="0"/>
        <w:ind w:left="284"/>
        <w:rPr>
          <w:rFonts w:cs="Arial"/>
          <w:sz w:val="16"/>
          <w:szCs w:val="16"/>
          <w:lang w:eastAsia="en-AU"/>
        </w:rPr>
      </w:pPr>
    </w:p>
    <w:p w14:paraId="3FAA046D" w14:textId="77777777" w:rsidR="00336A7A" w:rsidRPr="00DE2BD8" w:rsidRDefault="00336A7A" w:rsidP="00336A7A">
      <w:pPr>
        <w:pStyle w:val="ListParagraph"/>
        <w:numPr>
          <w:ilvl w:val="0"/>
          <w:numId w:val="0"/>
        </w:numPr>
        <w:spacing w:after="0"/>
        <w:ind w:left="284"/>
        <w:rPr>
          <w:rFonts w:cs="Arial"/>
          <w:sz w:val="16"/>
          <w:szCs w:val="16"/>
          <w:lang w:eastAsia="en-AU"/>
        </w:rPr>
      </w:pPr>
    </w:p>
    <w:p w14:paraId="78789A98" w14:textId="77777777" w:rsidR="00680322" w:rsidRDefault="00680322" w:rsidP="00680322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>You</w:t>
      </w:r>
      <w:r w:rsidR="00E5181D">
        <w:rPr>
          <w:rFonts w:cs="Arial"/>
          <w:lang w:eastAsia="en-AU"/>
        </w:rPr>
        <w:t xml:space="preserve"> may be asked to sign in to My A</w:t>
      </w:r>
      <w:r w:rsidRPr="00DE2BD8">
        <w:rPr>
          <w:rFonts w:cs="Arial"/>
          <w:lang w:eastAsia="en-AU"/>
        </w:rPr>
        <w:t>pps portal. If so, please sign in using your school credentials.</w:t>
      </w:r>
    </w:p>
    <w:p w14:paraId="45CFA09F" w14:textId="77777777" w:rsidR="003741E3" w:rsidRPr="00DE2BD8" w:rsidRDefault="003741E3" w:rsidP="003741E3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092F0A81" w14:textId="2CCF5A0A" w:rsidR="00370CFE" w:rsidRPr="00370CFE" w:rsidRDefault="00680322" w:rsidP="00370CFE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t>You may be asked if you would like to stay signed in</w:t>
      </w:r>
      <w:r w:rsidR="00A94AB4">
        <w:rPr>
          <w:rFonts w:cs="Arial"/>
          <w:lang w:eastAsia="en-AU"/>
        </w:rPr>
        <w:t>, select the option to stay logged in</w:t>
      </w:r>
      <w:r w:rsidRPr="00DE2BD8">
        <w:rPr>
          <w:rFonts w:cs="Arial"/>
          <w:lang w:eastAsia="en-AU"/>
        </w:rPr>
        <w:t>.</w:t>
      </w:r>
    </w:p>
    <w:p w14:paraId="258CD630" w14:textId="535C9C5A" w:rsidR="00370CFE" w:rsidRDefault="00370CFE" w:rsidP="00370CFE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22E71CD6" w14:textId="77777777" w:rsidR="00370CFE" w:rsidRPr="00370CFE" w:rsidRDefault="00370CFE" w:rsidP="00370CFE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22EE21B8" w14:textId="77777777" w:rsidR="00680322" w:rsidRPr="00DE2BD8" w:rsidRDefault="00680322" w:rsidP="00680322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 w:rsidRPr="00DE2BD8">
        <w:rPr>
          <w:rFonts w:cs="Arial"/>
          <w:lang w:eastAsia="en-AU"/>
        </w:rPr>
        <w:lastRenderedPageBreak/>
        <w:t xml:space="preserve">Select the My Apps icon in the upper right hand of the screen and then select </w:t>
      </w:r>
      <w:r w:rsidRPr="00DE2BD8">
        <w:rPr>
          <w:rFonts w:cs="Arial"/>
          <w:b/>
          <w:lang w:eastAsia="en-AU"/>
        </w:rPr>
        <w:t>My apps</w:t>
      </w:r>
      <w:r w:rsidRPr="00DE2BD8">
        <w:rPr>
          <w:rFonts w:cs="Arial"/>
          <w:lang w:eastAsia="en-AU"/>
        </w:rPr>
        <w:t>.</w:t>
      </w:r>
    </w:p>
    <w:p w14:paraId="24906244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  <w:r w:rsidRPr="00DE2BD8">
        <w:rPr>
          <w:rFonts w:cs="Arial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4C533D7" wp14:editId="3C6293A0">
                <wp:simplePos x="0" y="0"/>
                <wp:positionH relativeFrom="column">
                  <wp:posOffset>483318</wp:posOffset>
                </wp:positionH>
                <wp:positionV relativeFrom="paragraph">
                  <wp:posOffset>8503</wp:posOffset>
                </wp:positionV>
                <wp:extent cx="3409950" cy="1525905"/>
                <wp:effectExtent l="19050" t="19050" r="19050" b="17145"/>
                <wp:wrapTight wrapText="bothSides">
                  <wp:wrapPolygon edited="0">
                    <wp:start x="-121" y="-270"/>
                    <wp:lineTo x="-121" y="21573"/>
                    <wp:lineTo x="21600" y="21573"/>
                    <wp:lineTo x="21600" y="-270"/>
                    <wp:lineTo x="-121" y="-270"/>
                  </wp:wrapPolygon>
                </wp:wrapTight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1525905"/>
                          <a:chOff x="0" y="0"/>
                          <a:chExt cx="3409950" cy="1525905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G:\6110_Project Delivery Office\Network Redesign Project\WS 6&amp;7 - BYOxV2\3. Plan\Communications Plan &amp; Templates\Pictures for enrolment\Windows BYO enrolment\Myapp launcher\17 cropped my apps select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52" name="Rounded Rectangle 52"/>
                        <wps:cNvSpPr/>
                        <wps:spPr>
                          <a:xfrm>
                            <a:off x="2014330" y="874644"/>
                            <a:ext cx="571500" cy="2476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3074504" y="119270"/>
                            <a:ext cx="228600" cy="21907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B30F1" id="Group 32" o:spid="_x0000_s1026" style="position:absolute;margin-left:38.05pt;margin-top:.65pt;width:268.5pt;height:120.15pt;z-index:-251646976" coordsize="34099,15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">
                <v:shape id="Picture 50" o:spid="_x0000_s1027" type="#_x0000_t75" style="position:absolute;width:34099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" stroked="t" strokecolor="#0070c0">
                  <v:imagedata r:id="rId34" o:title="17 cropped my apps select"/>
                  <v:path arrowok="t"/>
                </v:shape>
                <v:roundrect id="Rounded Rectangle 52" o:spid="_x0000_s1028" style="position:absolute;left:20143;top:8746;width:5715;height:2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" filled="f" strokecolor="red" strokeweight="1.5pt">
                  <v:stroke joinstyle="miter"/>
                </v:roundrect>
                <v:roundrect id="Rounded Rectangle 7" o:spid="_x0000_s1029" style="position:absolute;left:30745;top:1192;width:2286;height:2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52169D0C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4893C71A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6849FFF1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79ECB609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cs="Arial"/>
          <w:lang w:eastAsia="en-AU"/>
        </w:rPr>
      </w:pPr>
    </w:p>
    <w:p w14:paraId="09107048" w14:textId="77777777" w:rsidR="00336A7A" w:rsidRPr="00DE2BD8" w:rsidRDefault="00336A7A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56B03B1E" w14:textId="77777777" w:rsidR="00680322" w:rsidRPr="00DE2BD8" w:rsidRDefault="004B6A5E" w:rsidP="00680322">
      <w:pPr>
        <w:pStyle w:val="ListParagraph"/>
        <w:numPr>
          <w:ilvl w:val="0"/>
          <w:numId w:val="6"/>
        </w:numPr>
        <w:tabs>
          <w:tab w:val="clear" w:pos="2835"/>
        </w:tabs>
        <w:spacing w:after="200"/>
        <w:contextualSpacing/>
        <w:rPr>
          <w:rFonts w:cs="Arial"/>
          <w:lang w:eastAsia="en-AU"/>
        </w:rPr>
      </w:pPr>
      <w:r>
        <w:rPr>
          <w:rFonts w:cs="Arial"/>
          <w:lang w:eastAsia="en-AU"/>
        </w:rPr>
        <w:t>You can now use the school web</w:t>
      </w:r>
      <w:r w:rsidR="00680322" w:rsidRPr="00DE2BD8">
        <w:rPr>
          <w:rFonts w:cs="Arial"/>
          <w:lang w:eastAsia="en-AU"/>
        </w:rPr>
        <w:t xml:space="preserve">sites and web-based applications </w:t>
      </w:r>
      <w:r>
        <w:rPr>
          <w:rFonts w:cs="Arial"/>
          <w:lang w:eastAsia="en-AU"/>
        </w:rPr>
        <w:t>made available to you.</w:t>
      </w:r>
    </w:p>
    <w:p w14:paraId="41D8DA3F" w14:textId="77777777" w:rsidR="00336A7A" w:rsidRPr="00DE2BD8" w:rsidRDefault="00336A7A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  <w:r w:rsidRPr="00DE2BD8">
        <w:rPr>
          <w:rFonts w:ascii="Segoe UI" w:hAnsi="Segoe UI" w:cs="Segoe UI"/>
          <w:noProof/>
          <w:lang w:eastAsia="zh-TW"/>
        </w:rPr>
        <w:drawing>
          <wp:anchor distT="0" distB="0" distL="114300" distR="114300" simplePos="0" relativeHeight="251679744" behindDoc="1" locked="0" layoutInCell="1" allowOverlap="1" wp14:anchorId="2CC636C5" wp14:editId="4B2FEEA5">
            <wp:simplePos x="0" y="0"/>
            <wp:positionH relativeFrom="column">
              <wp:posOffset>517000</wp:posOffset>
            </wp:positionH>
            <wp:positionV relativeFrom="paragraph">
              <wp:posOffset>73770</wp:posOffset>
            </wp:positionV>
            <wp:extent cx="2562375" cy="1619250"/>
            <wp:effectExtent l="19050" t="19050" r="28575" b="19050"/>
            <wp:wrapTight wrapText="bothSides">
              <wp:wrapPolygon edited="0">
                <wp:start x="-161" y="-254"/>
                <wp:lineTo x="-161" y="21600"/>
                <wp:lineTo x="21680" y="21600"/>
                <wp:lineTo x="21680" y="-254"/>
                <wp:lineTo x="-161" y="-254"/>
              </wp:wrapPolygon>
            </wp:wrapTight>
            <wp:docPr id="8" name="Picture 8" descr="G:\6110_Project Delivery Office\Network Redesign Project\WS 6&amp;7 - BYOxV2\3. Plan\Communications Plan &amp; Templates\Pictures for enrolment\Windows BYO enrolment\Myapp launcher\18 inked cropped my apps displayed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110_Project Delivery Office\Network Redesign Project\WS 6&amp;7 - BYOxV2\3. Plan\Communications Plan &amp; Templates\Pictures for enrolment\Windows BYO enrolment\Myapp launcher\18 inked cropped my apps displayed_L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75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37396F64" w14:textId="77777777" w:rsidR="00336A7A" w:rsidRPr="00DE2BD8" w:rsidRDefault="00336A7A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31731443" w14:textId="77777777" w:rsidR="00336A7A" w:rsidRPr="00DE2BD8" w:rsidRDefault="00336A7A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cs="Arial"/>
          <w:lang w:eastAsia="en-AU"/>
        </w:rPr>
      </w:pPr>
    </w:p>
    <w:p w14:paraId="26DD2C60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ascii="Segoe UI" w:hAnsi="Segoe UI" w:cs="Segoe UI"/>
        </w:rPr>
      </w:pPr>
      <w:bookmarkStart w:id="2" w:name="_Un-install_app"/>
      <w:bookmarkEnd w:id="2"/>
    </w:p>
    <w:p w14:paraId="0DFC3725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ascii="Segoe UI" w:hAnsi="Segoe UI" w:cs="Segoe UI"/>
        </w:rPr>
      </w:pPr>
    </w:p>
    <w:p w14:paraId="1FDC38DF" w14:textId="77777777" w:rsidR="00336A7A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ascii="Segoe UI" w:hAnsi="Segoe UI" w:cs="Segoe UI"/>
        </w:rPr>
      </w:pPr>
    </w:p>
    <w:p w14:paraId="5E7E7FDA" w14:textId="77777777" w:rsidR="00680322" w:rsidRPr="00DE2BD8" w:rsidRDefault="00680322" w:rsidP="00336A7A">
      <w:pPr>
        <w:pStyle w:val="ListParagraph"/>
        <w:numPr>
          <w:ilvl w:val="0"/>
          <w:numId w:val="0"/>
        </w:numPr>
        <w:ind w:left="284"/>
        <w:rPr>
          <w:rFonts w:ascii="Segoe UI" w:hAnsi="Segoe UI" w:cs="Segoe UI"/>
        </w:rPr>
      </w:pPr>
    </w:p>
    <w:p w14:paraId="35FBBAEB" w14:textId="77777777" w:rsidR="00680322" w:rsidRPr="00DE2BD8" w:rsidRDefault="00680322" w:rsidP="00336A7A">
      <w:pPr>
        <w:pStyle w:val="ListParagraph"/>
        <w:numPr>
          <w:ilvl w:val="0"/>
          <w:numId w:val="0"/>
        </w:numPr>
        <w:tabs>
          <w:tab w:val="clear" w:pos="2835"/>
        </w:tabs>
        <w:spacing w:after="200"/>
        <w:ind w:left="720"/>
        <w:contextualSpacing/>
        <w:rPr>
          <w:rFonts w:ascii="Segoe UI" w:hAnsi="Segoe UI" w:cs="Segoe UI"/>
        </w:rPr>
      </w:pPr>
      <w:r w:rsidRPr="00C80164">
        <w:rPr>
          <w:rFonts w:cs="Arial"/>
          <w:b/>
          <w:lang w:eastAsia="en-AU"/>
        </w:rPr>
        <w:t>Note</w:t>
      </w:r>
      <w:r w:rsidRPr="00DE2BD8">
        <w:rPr>
          <w:rFonts w:cs="Arial"/>
          <w:lang w:eastAsia="en-AU"/>
        </w:rPr>
        <w:t xml:space="preserve">: There is a recently used apps feature. Select the </w:t>
      </w:r>
      <w:r w:rsidRPr="00DE2BD8">
        <w:rPr>
          <w:rFonts w:cs="Arial"/>
          <w:b/>
          <w:lang w:eastAsia="en-AU"/>
        </w:rPr>
        <w:t>My apps icon</w:t>
      </w:r>
      <w:r w:rsidR="004B6A5E">
        <w:rPr>
          <w:rFonts w:cs="Arial"/>
          <w:lang w:eastAsia="en-AU"/>
        </w:rPr>
        <w:t xml:space="preserve"> </w:t>
      </w:r>
      <w:r w:rsidR="00C80164">
        <w:rPr>
          <w:rFonts w:cs="Arial"/>
          <w:lang w:eastAsia="en-AU"/>
        </w:rPr>
        <w:t>to see the</w:t>
      </w:r>
      <w:r w:rsidR="002C6F68">
        <w:rPr>
          <w:rFonts w:cs="Arial"/>
          <w:lang w:eastAsia="en-AU"/>
        </w:rPr>
        <w:t xml:space="preserve"> apps </w:t>
      </w:r>
      <w:r w:rsidRPr="00DE2BD8">
        <w:rPr>
          <w:rFonts w:cs="Arial"/>
          <w:lang w:eastAsia="en-AU"/>
        </w:rPr>
        <w:t xml:space="preserve">you </w:t>
      </w:r>
      <w:r w:rsidR="004B6A5E">
        <w:rPr>
          <w:rFonts w:cs="Arial"/>
          <w:lang w:eastAsia="en-AU"/>
        </w:rPr>
        <w:t>have recently used.</w:t>
      </w:r>
    </w:p>
    <w:p w14:paraId="153E925B" w14:textId="77777777" w:rsidR="00680322" w:rsidRPr="00DE2BD8" w:rsidRDefault="00336A7A" w:rsidP="00336A7A">
      <w:pPr>
        <w:pStyle w:val="ListParagraph"/>
        <w:numPr>
          <w:ilvl w:val="0"/>
          <w:numId w:val="0"/>
        </w:numPr>
        <w:ind w:left="284"/>
        <w:rPr>
          <w:rFonts w:ascii="Segoe UI" w:hAnsi="Segoe UI" w:cs="Segoe UI"/>
        </w:rPr>
      </w:pPr>
      <w:r w:rsidRPr="00DE2BD8">
        <w:rPr>
          <w:rFonts w:ascii="Segoe UI" w:hAnsi="Segoe UI" w:cs="Segoe UI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8E309EF" wp14:editId="0900CF13">
                <wp:simplePos x="0" y="0"/>
                <wp:positionH relativeFrom="column">
                  <wp:posOffset>509408</wp:posOffset>
                </wp:positionH>
                <wp:positionV relativeFrom="paragraph">
                  <wp:posOffset>236220</wp:posOffset>
                </wp:positionV>
                <wp:extent cx="2705514" cy="2038350"/>
                <wp:effectExtent l="19050" t="19050" r="38100" b="19050"/>
                <wp:wrapTight wrapText="bothSides">
                  <wp:wrapPolygon edited="0">
                    <wp:start x="-152" y="-202"/>
                    <wp:lineTo x="-152" y="21600"/>
                    <wp:lineTo x="20231" y="21600"/>
                    <wp:lineTo x="20231" y="15948"/>
                    <wp:lineTo x="21752" y="13525"/>
                    <wp:lineTo x="21752" y="12718"/>
                    <wp:lineTo x="20535" y="12718"/>
                    <wp:lineTo x="20231" y="-202"/>
                    <wp:lineTo x="-152" y="-202"/>
                  </wp:wrapPolygon>
                </wp:wrapTight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514" cy="2038350"/>
                          <a:chOff x="0" y="0"/>
                          <a:chExt cx="2705514" cy="203835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G:\6110_Project Delivery Office\Network Redesign Project\WS 6&amp;7 - BYOxV2\3. Plan\Communications Plan &amp; Templates\Pictures for enrolment\Windows BYO enrolment\Enrol\8 cropped recently used apps v2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4" name="Rounded Rectangle 4"/>
                        <wps:cNvSpPr/>
                        <wps:spPr>
                          <a:xfrm>
                            <a:off x="2226365" y="132522"/>
                            <a:ext cx="228600" cy="21907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Arrow Connector 21"/>
                        <wps:cNvCnPr/>
                        <wps:spPr>
                          <a:xfrm flipH="1" flipV="1">
                            <a:off x="2067339" y="1020417"/>
                            <a:ext cx="638175" cy="2571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2C67B" id="Group 34" o:spid="_x0000_s1026" style="position:absolute;margin-left:40.1pt;margin-top:18.6pt;width:213.05pt;height:160.5pt;z-index:-251633664" coordsize="27055,20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">
                <v:shape id="Picture 14" o:spid="_x0000_s1027" type="#_x0000_t75" style="position:absolute;width:24955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" stroked="t" strokecolor="#0070c0">
                  <v:imagedata r:id="rId37" o:title="8 cropped recently used apps v2"/>
                  <v:path arrowok="t"/>
                </v:shape>
                <v:roundrect id="Rounded Rectangle 4" o:spid="_x0000_s1028" style="position:absolute;left:22263;top:1325;width:2286;height:21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" filled="f" strokecolor="red" strokeweight="1.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" o:spid="_x0000_s1029" type="#_x0000_t32" style="position:absolute;left:20673;top:10204;width:6382;height:25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" strokecolor="red" strokeweight="1.5pt">
                  <v:stroke endarrow="block" joinstyle="miter"/>
                </v:shape>
                <w10:wrap type="tight"/>
              </v:group>
            </w:pict>
          </mc:Fallback>
        </mc:AlternateContent>
      </w:r>
    </w:p>
    <w:p w14:paraId="1C815D64" w14:textId="77777777" w:rsidR="00680322" w:rsidRPr="00DE2BD8" w:rsidRDefault="00680322" w:rsidP="00680322"/>
    <w:sectPr w:rsidR="00680322" w:rsidRPr="00DE2BD8" w:rsidSect="0096078C">
      <w:headerReference w:type="default" r:id="rId38"/>
      <w:pgSz w:w="11900" w:h="16840"/>
      <w:pgMar w:top="1418" w:right="209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E4FA18" w14:textId="77777777" w:rsidR="00702FE6" w:rsidRDefault="00702FE6" w:rsidP="00190C24">
      <w:r>
        <w:separator/>
      </w:r>
    </w:p>
  </w:endnote>
  <w:endnote w:type="continuationSeparator" w:id="0">
    <w:p w14:paraId="3E58D18E" w14:textId="77777777" w:rsidR="00702FE6" w:rsidRDefault="00702FE6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7D28B7" w14:textId="77777777" w:rsidR="00702FE6" w:rsidRDefault="00702FE6" w:rsidP="00190C24">
      <w:r>
        <w:separator/>
      </w:r>
    </w:p>
  </w:footnote>
  <w:footnote w:type="continuationSeparator" w:id="0">
    <w:p w14:paraId="2D4CAD11" w14:textId="77777777" w:rsidR="00702FE6" w:rsidRDefault="00702FE6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E2802" w14:textId="77777777" w:rsidR="00D01CD2" w:rsidRDefault="00FC06AF" w:rsidP="00190C24">
    <w:pPr>
      <w:pStyle w:val="Header"/>
    </w:pPr>
    <w:r>
      <w:rPr>
        <w:noProof/>
        <w:lang w:eastAsia="zh-TW"/>
      </w:rPr>
      <w:drawing>
        <wp:anchor distT="0" distB="0" distL="114300" distR="114300" simplePos="0" relativeHeight="251659264" behindDoc="1" locked="0" layoutInCell="1" allowOverlap="1" wp14:anchorId="301EF313" wp14:editId="2E5FFC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504000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E A4 portrait corporate generic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8A2">
      <w:rPr>
        <w:noProof/>
        <w:lang w:eastAsia="zh-TW"/>
      </w:rPr>
      <w:drawing>
        <wp:anchor distT="0" distB="0" distL="114300" distR="114300" simplePos="0" relativeHeight="251658240" behindDoc="1" locked="1" layoutInCell="1" allowOverlap="1" wp14:anchorId="3369FAC8" wp14:editId="03C6A0E7">
          <wp:simplePos x="0" y="0"/>
          <wp:positionH relativeFrom="page">
            <wp:posOffset>1905</wp:posOffset>
          </wp:positionH>
          <wp:positionV relativeFrom="page">
            <wp:posOffset>9730740</wp:posOffset>
          </wp:positionV>
          <wp:extent cx="7551420" cy="964565"/>
          <wp:effectExtent l="0" t="0" r="508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 A4 portrait_overla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46D6"/>
    <w:multiLevelType w:val="hybridMultilevel"/>
    <w:tmpl w:val="8ED8738A"/>
    <w:lvl w:ilvl="0" w:tplc="2C1A4ED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C90811"/>
    <w:multiLevelType w:val="hybridMultilevel"/>
    <w:tmpl w:val="31CEF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90753"/>
    <w:multiLevelType w:val="hybridMultilevel"/>
    <w:tmpl w:val="D1400F4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E6E69"/>
    <w:multiLevelType w:val="hybridMultilevel"/>
    <w:tmpl w:val="A176AF28"/>
    <w:lvl w:ilvl="0" w:tplc="653AB8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C4C1CAD"/>
    <w:multiLevelType w:val="hybridMultilevel"/>
    <w:tmpl w:val="86F4D4A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B2BA3"/>
    <w:multiLevelType w:val="hybridMultilevel"/>
    <w:tmpl w:val="6330C044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attachedTemplate r:id="rId1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322"/>
    <w:rsid w:val="00007A48"/>
    <w:rsid w:val="0002155B"/>
    <w:rsid w:val="000425F7"/>
    <w:rsid w:val="000436FC"/>
    <w:rsid w:val="000B0467"/>
    <w:rsid w:val="000B61AC"/>
    <w:rsid w:val="000F7FDE"/>
    <w:rsid w:val="00190C24"/>
    <w:rsid w:val="00194239"/>
    <w:rsid w:val="002371F7"/>
    <w:rsid w:val="00270FA3"/>
    <w:rsid w:val="00277EC2"/>
    <w:rsid w:val="002B03A1"/>
    <w:rsid w:val="002C6F68"/>
    <w:rsid w:val="002F78A2"/>
    <w:rsid w:val="00336A7A"/>
    <w:rsid w:val="00370CFE"/>
    <w:rsid w:val="003741E3"/>
    <w:rsid w:val="00385A56"/>
    <w:rsid w:val="003B078F"/>
    <w:rsid w:val="003F643A"/>
    <w:rsid w:val="00404BCA"/>
    <w:rsid w:val="004B6A5E"/>
    <w:rsid w:val="00586C09"/>
    <w:rsid w:val="005B7F34"/>
    <w:rsid w:val="005E2ACE"/>
    <w:rsid w:val="005F4331"/>
    <w:rsid w:val="006239A5"/>
    <w:rsid w:val="00636B71"/>
    <w:rsid w:val="00680322"/>
    <w:rsid w:val="00691F9E"/>
    <w:rsid w:val="006B7E00"/>
    <w:rsid w:val="006C3D8E"/>
    <w:rsid w:val="00702FE6"/>
    <w:rsid w:val="00706804"/>
    <w:rsid w:val="007377C0"/>
    <w:rsid w:val="00777593"/>
    <w:rsid w:val="00801ACC"/>
    <w:rsid w:val="0080579A"/>
    <w:rsid w:val="00847654"/>
    <w:rsid w:val="008A5C03"/>
    <w:rsid w:val="00907963"/>
    <w:rsid w:val="0096078C"/>
    <w:rsid w:val="00960A08"/>
    <w:rsid w:val="0096595E"/>
    <w:rsid w:val="009B7893"/>
    <w:rsid w:val="009E5EE5"/>
    <w:rsid w:val="009F02B3"/>
    <w:rsid w:val="009F391A"/>
    <w:rsid w:val="00A107C9"/>
    <w:rsid w:val="00A47F67"/>
    <w:rsid w:val="00A65710"/>
    <w:rsid w:val="00A768A8"/>
    <w:rsid w:val="00A94AB4"/>
    <w:rsid w:val="00AB0A25"/>
    <w:rsid w:val="00AC555D"/>
    <w:rsid w:val="00AD2501"/>
    <w:rsid w:val="00B33337"/>
    <w:rsid w:val="00B8699D"/>
    <w:rsid w:val="00B918B1"/>
    <w:rsid w:val="00B9771E"/>
    <w:rsid w:val="00BC4AA9"/>
    <w:rsid w:val="00C272E4"/>
    <w:rsid w:val="00C80164"/>
    <w:rsid w:val="00CB07AD"/>
    <w:rsid w:val="00CD793C"/>
    <w:rsid w:val="00D01CD2"/>
    <w:rsid w:val="00D75050"/>
    <w:rsid w:val="00D842DF"/>
    <w:rsid w:val="00DC5E03"/>
    <w:rsid w:val="00DE2BD8"/>
    <w:rsid w:val="00E5181D"/>
    <w:rsid w:val="00E9004D"/>
    <w:rsid w:val="00EA18BA"/>
    <w:rsid w:val="00EF3D35"/>
    <w:rsid w:val="00EF474F"/>
    <w:rsid w:val="00EF4AC5"/>
    <w:rsid w:val="00F366BA"/>
    <w:rsid w:val="00F367B3"/>
    <w:rsid w:val="00F447A2"/>
    <w:rsid w:val="00FC06AF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CCA9CD5"/>
  <w15:chartTrackingRefBased/>
  <w15:docId w15:val="{7A989A5B-1884-4A94-9986-4D413BFC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"/>
    <w:qFormat/>
    <w:rsid w:val="003F643A"/>
    <w:pPr>
      <w:spacing w:after="120" w:line="360" w:lineRule="auto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643A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 w:cs="Arial"/>
      <w:sz w:val="52"/>
      <w:szCs w:val="8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25F7"/>
    <w:pPr>
      <w:spacing w:before="240"/>
      <w:outlineLvl w:val="1"/>
    </w:pPr>
    <w:rPr>
      <w:rFonts w:cs="Arial"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25F7"/>
    <w:pPr>
      <w:spacing w:before="240"/>
      <w:outlineLvl w:val="2"/>
    </w:pPr>
    <w:rPr>
      <w:rFonts w:cs="Arial"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7963"/>
    <w:pPr>
      <w:spacing w:before="240"/>
      <w:outlineLvl w:val="3"/>
    </w:pPr>
    <w:rPr>
      <w:rFonts w:cs="Arial"/>
      <w:b/>
      <w:bCs/>
      <w:i/>
      <w:iCs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3F643A"/>
    <w:rPr>
      <w:rFonts w:ascii="Arial" w:eastAsia="MS Mincho" w:hAnsi="Arial" w:cs="Arial"/>
      <w:sz w:val="52"/>
      <w:szCs w:val="8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425F7"/>
    <w:rPr>
      <w:rFonts w:ascii="Arial" w:hAnsi="Arial" w:cs="Arial"/>
      <w:bCs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0425F7"/>
    <w:rPr>
      <w:rFonts w:ascii="Arial" w:hAnsi="Arial" w:cs="Arial"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7963"/>
    <w:rPr>
      <w:rFonts w:ascii="Arial" w:hAnsi="Arial" w:cs="Arial"/>
      <w:b/>
      <w:bCs/>
      <w:i/>
      <w:iCs/>
      <w:szCs w:val="20"/>
    </w:rPr>
  </w:style>
  <w:style w:type="paragraph" w:styleId="NoSpacing">
    <w:name w:val="No Spacing"/>
    <w:uiPriority w:val="1"/>
    <w:qFormat/>
    <w:rsid w:val="00EF4AC5"/>
    <w:rPr>
      <w:rFonts w:ascii="Arial" w:hAnsi="Arial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DC5E03"/>
    <w:pPr>
      <w:numPr>
        <w:numId w:val="1"/>
      </w:numPr>
      <w:tabs>
        <w:tab w:val="left" w:pos="2835"/>
      </w:tabs>
      <w:ind w:left="284" w:hanging="284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rFonts w:eastAsiaTheme="minorEastAsia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404040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C801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01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016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1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0164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0.png"/><Relationship Id="rId35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har7\Desktop\NG's%20edited%20versions%20-%20JH%20put%20edits%20into%20Trim%20(P)%20versions\Template%20-%20IT-a4-page-portrait-option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D0365645852D40A328020403380B4C" ma:contentTypeVersion="1" ma:contentTypeDescription="Create a new document." ma:contentTypeScope="" ma:versionID="42226abc7d445bd1172f14480af920a6">
  <xsd:schema xmlns:xsd="http://www.w3.org/2001/XMLSchema" xmlns:xs="http://www.w3.org/2001/XMLSchema" xmlns:p="http://schemas.microsoft.com/office/2006/metadata/properties" xmlns:ns1="http://schemas.microsoft.com/sharepoint/v3" xmlns:ns2="f114f5df-7614-43c1-ba8e-2daa6e537108" targetNamespace="http://schemas.microsoft.com/office/2006/metadata/properties" ma:root="true" ma:fieldsID="22fc2ec749778c1c93e741cdc3511878" ns1:_="" ns2:_="">
    <xsd:import namespace="http://schemas.microsoft.com/sharepoint/v3"/>
    <xsd:import namespace="f114f5df-7614-43c1-ba8e-2daa6e537108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4f5df-7614-43c1-ba8e-2daa6e537108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PPReviewDate xmlns="f114f5df-7614-43c1-ba8e-2daa6e537108" xsi:nil="true"/>
    <PPReferenceNumber xmlns="f114f5df-7614-43c1-ba8e-2daa6e537108" xsi:nil="true"/>
    <PPLastReviewedBy xmlns="f114f5df-7614-43c1-ba8e-2daa6e537108">
      <UserInfo>
        <DisplayName>MANN, Wade</DisplayName>
        <AccountId>106</AccountId>
        <AccountType/>
      </UserInfo>
    </PPLastReviewedBy>
    <PPModeratedBy xmlns="f114f5df-7614-43c1-ba8e-2daa6e537108">
      <UserInfo>
        <DisplayName>MANN, Wade</DisplayName>
        <AccountId>106</AccountId>
        <AccountType/>
      </UserInfo>
    </PPModeratedBy>
    <PPContentApprover xmlns="f114f5df-7614-43c1-ba8e-2daa6e537108">
      <UserInfo>
        <DisplayName/>
        <AccountId xsi:nil="true"/>
        <AccountType/>
      </UserInfo>
    </PPContentApprover>
    <PPContentAuthor xmlns="f114f5df-7614-43c1-ba8e-2daa6e537108">
      <UserInfo>
        <DisplayName/>
        <AccountId xsi:nil="true"/>
        <AccountType/>
      </UserInfo>
    </PPContentAuthor>
    <PPPublishedNotificationAddresses xmlns="f114f5df-7614-43c1-ba8e-2daa6e537108" xsi:nil="true"/>
    <PPLastReviewedDate xmlns="f114f5df-7614-43c1-ba8e-2daa6e537108">2020-07-20T23:27:06+00:00</PPLastReviewedDate>
    <PPModeratedDate xmlns="f114f5df-7614-43c1-ba8e-2daa6e537108">2020-07-20T23:27:06+00:00</PPModeratedDate>
    <PPSubmittedDate xmlns="f114f5df-7614-43c1-ba8e-2daa6e537108">2020-07-20T23:26:55+00:00</PPSubmittedDate>
    <PPContentOwner xmlns="f114f5df-7614-43c1-ba8e-2daa6e537108">
      <UserInfo>
        <DisplayName/>
        <AccountId xsi:nil="true"/>
        <AccountType/>
      </UserInfo>
    </PPContentOwner>
    <PPSubmittedBy xmlns="f114f5df-7614-43c1-ba8e-2daa6e537108">
      <UserInfo>
        <DisplayName>MANN, Wade</DisplayName>
        <AccountId>106</AccountId>
        <AccountType/>
      </UserInfo>
    </PPSubmittedBy>
  </documentManagement>
</p:properties>
</file>

<file path=customXml/itemProps1.xml><?xml version="1.0" encoding="utf-8"?>
<ds:datastoreItem xmlns:ds="http://schemas.openxmlformats.org/officeDocument/2006/customXml" ds:itemID="{967A8360-56A8-465B-A255-B9FE8C33A0B9}"/>
</file>

<file path=customXml/itemProps2.xml><?xml version="1.0" encoding="utf-8"?>
<ds:datastoreItem xmlns:ds="http://schemas.openxmlformats.org/officeDocument/2006/customXml" ds:itemID="{589FD3E9-87A1-42D6-A062-50295A3B1099}"/>
</file>

<file path=customXml/itemProps3.xml><?xml version="1.0" encoding="utf-8"?>
<ds:datastoreItem xmlns:ds="http://schemas.openxmlformats.org/officeDocument/2006/customXml" ds:itemID="{B98A462A-1254-42D0-9F9D-D5E3BB11627C}"/>
</file>

<file path=customXml/itemProps4.xml><?xml version="1.0" encoding="utf-8"?>
<ds:datastoreItem xmlns:ds="http://schemas.openxmlformats.org/officeDocument/2006/customXml" ds:itemID="{1A56EF75-3235-4C9F-9C8D-1F915254D467}"/>
</file>

<file path=docProps/app.xml><?xml version="1.0" encoding="utf-8"?>
<Properties xmlns="http://schemas.openxmlformats.org/officeDocument/2006/extended-properties" xmlns:vt="http://schemas.openxmlformats.org/officeDocument/2006/docPropsVTypes">
  <Template>Template - IT-a4-page-portrait-option-1.dotx</Template>
  <TotalTime>0</TotalTime>
  <Pages>6</Pages>
  <Words>357</Words>
  <Characters>2038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and Technology A4 page portrait - Option 1</vt:lpstr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BYOxLink - How to Guide - Windows - Install the My Apps Portal</dc:title>
  <dc:subject/>
  <dc:creator>Queensland Goverment</dc:creator>
  <cp:keywords>Information and Technology; A4; page; portrait; Option 1; Information and Technology generic MSWord templates;</cp:keywords>
  <dc:description/>
  <cp:lastModifiedBy>MANN, Wade</cp:lastModifiedBy>
  <cp:revision>2</cp:revision>
  <cp:lastPrinted>2018-01-16T02:55:00Z</cp:lastPrinted>
  <dcterms:created xsi:type="dcterms:W3CDTF">2020-07-07T01:45:00Z</dcterms:created>
  <dcterms:modified xsi:type="dcterms:W3CDTF">2020-07-07T01:45:00Z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/>
  </property>
  <property fmtid="{D5CDD505-2E9C-101B-9397-08002B2CF9AE}" pid="3" name="ContentTypeId">
    <vt:lpwstr>0x0101006BD0365645852D40A328020403380B4C</vt:lpwstr>
  </property>
</Properties>
</file>